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808" w:rsidRPr="0047216A" w:rsidRDefault="00563808" w:rsidP="003B1F91">
      <w:pPr>
        <w:spacing w:afterLines="50"/>
        <w:rPr>
          <w:rFonts w:ascii="仿宋_GB2312" w:eastAsia="仿宋_GB2312"/>
          <w:sz w:val="32"/>
          <w:szCs w:val="32"/>
        </w:rPr>
      </w:pPr>
      <w:r w:rsidRPr="0047216A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 w:rsidRPr="0047216A">
        <w:rPr>
          <w:rFonts w:ascii="仿宋_GB2312" w:eastAsia="仿宋_GB2312" w:hint="eastAsia"/>
          <w:sz w:val="32"/>
          <w:szCs w:val="32"/>
        </w:rPr>
        <w:t>：</w:t>
      </w:r>
    </w:p>
    <w:p w:rsidR="00563808" w:rsidRPr="009B17FF" w:rsidRDefault="00563808" w:rsidP="003B1F91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8"/>
        <w:gridCol w:w="19"/>
        <w:gridCol w:w="491"/>
        <w:gridCol w:w="844"/>
        <w:gridCol w:w="342"/>
        <w:gridCol w:w="559"/>
        <w:gridCol w:w="641"/>
        <w:gridCol w:w="1471"/>
        <w:gridCol w:w="321"/>
        <w:gridCol w:w="1074"/>
        <w:gridCol w:w="574"/>
        <w:gridCol w:w="1575"/>
      </w:tblGrid>
      <w:tr w:rsidR="00563808" w:rsidRPr="008A7786" w:rsidTr="00BC3632">
        <w:trPr>
          <w:cantSplit/>
          <w:trHeight w:val="603"/>
          <w:jc w:val="center"/>
        </w:trPr>
        <w:tc>
          <w:tcPr>
            <w:tcW w:w="1188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54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641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1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69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63808" w:rsidRPr="008A7786" w:rsidTr="00BC3632">
        <w:trPr>
          <w:cantSplit/>
          <w:trHeight w:val="603"/>
          <w:jc w:val="center"/>
        </w:trPr>
        <w:tc>
          <w:tcPr>
            <w:tcW w:w="1188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896" w:type="dxa"/>
            <w:gridSpan w:val="6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1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69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5" w:type="dxa"/>
            <w:vMerge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cantSplit/>
          <w:trHeight w:val="603"/>
          <w:jc w:val="center"/>
        </w:trPr>
        <w:tc>
          <w:tcPr>
            <w:tcW w:w="1188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354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641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1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69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5" w:type="dxa"/>
            <w:vMerge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cantSplit/>
          <w:trHeight w:val="603"/>
          <w:jc w:val="center"/>
        </w:trPr>
        <w:tc>
          <w:tcPr>
            <w:tcW w:w="1698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745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33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648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5" w:type="dxa"/>
            <w:vMerge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cantSplit/>
          <w:trHeight w:val="617"/>
          <w:jc w:val="center"/>
        </w:trPr>
        <w:tc>
          <w:tcPr>
            <w:tcW w:w="3443" w:type="dxa"/>
            <w:gridSpan w:val="6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56" w:type="dxa"/>
            <w:gridSpan w:val="6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cantSplit/>
          <w:trHeight w:val="603"/>
          <w:jc w:val="center"/>
        </w:trPr>
        <w:tc>
          <w:tcPr>
            <w:tcW w:w="2884" w:type="dxa"/>
            <w:gridSpan w:val="5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49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trHeight w:val="603"/>
          <w:jc w:val="center"/>
        </w:trPr>
        <w:tc>
          <w:tcPr>
            <w:tcW w:w="1188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696" w:type="dxa"/>
            <w:gridSpan w:val="4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49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trHeight w:val="603"/>
          <w:jc w:val="center"/>
        </w:trPr>
        <w:tc>
          <w:tcPr>
            <w:tcW w:w="1698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57" w:type="dxa"/>
            <w:gridSpan w:val="5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49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trHeight w:val="617"/>
          <w:jc w:val="center"/>
        </w:trPr>
        <w:tc>
          <w:tcPr>
            <w:tcW w:w="1207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证书编号</w:t>
            </w:r>
          </w:p>
        </w:tc>
        <w:tc>
          <w:tcPr>
            <w:tcW w:w="2877" w:type="dxa"/>
            <w:gridSpan w:val="5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71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3544" w:type="dxa"/>
            <w:gridSpan w:val="4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cantSplit/>
          <w:trHeight w:val="603"/>
          <w:jc w:val="center"/>
        </w:trPr>
        <w:tc>
          <w:tcPr>
            <w:tcW w:w="2884" w:type="dxa"/>
            <w:gridSpan w:val="5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15" w:type="dxa"/>
            <w:gridSpan w:val="7"/>
          </w:tcPr>
          <w:p w:rsidR="00563808" w:rsidRPr="008A7786" w:rsidRDefault="00563808" w:rsidP="003B1F91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563808" w:rsidRPr="008A7786" w:rsidTr="00BC3632">
        <w:trPr>
          <w:cantSplit/>
          <w:trHeight w:val="2778"/>
          <w:jc w:val="center"/>
        </w:trPr>
        <w:tc>
          <w:tcPr>
            <w:tcW w:w="1188" w:type="dxa"/>
            <w:vAlign w:val="center"/>
          </w:tcPr>
          <w:p w:rsidR="00563808" w:rsidRPr="008A7786" w:rsidRDefault="00563808" w:rsidP="00437E15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911" w:type="dxa"/>
            <w:gridSpan w:val="11"/>
          </w:tcPr>
          <w:p w:rsidR="00563808" w:rsidRDefault="00563808" w:rsidP="003B1F9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63808" w:rsidRDefault="00563808" w:rsidP="003B1F9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63808" w:rsidRDefault="00563808" w:rsidP="003B1F9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63808" w:rsidRPr="008A7786" w:rsidRDefault="00563808" w:rsidP="003B1F9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63808" w:rsidRPr="008A7786" w:rsidRDefault="00563808" w:rsidP="003B1F91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 w:rsidRPr="008A7786">
              <w:rPr>
                <w:rFonts w:ascii="宋体" w:hAnsi="宋体"/>
                <w:sz w:val="24"/>
              </w:rPr>
              <w:t xml:space="preserve">              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563808" w:rsidRDefault="00563808" w:rsidP="003B1F9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63808" w:rsidRDefault="00563808" w:rsidP="003B1F9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63808" w:rsidRDefault="00563808" w:rsidP="003B1F9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63808" w:rsidRPr="008A7786" w:rsidRDefault="00563808" w:rsidP="003B1F9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63808" w:rsidRPr="008A7786" w:rsidRDefault="00563808" w:rsidP="00563808">
            <w:pPr>
              <w:spacing w:beforeLines="50" w:afterLines="100"/>
              <w:ind w:firstLineChars="2200" w:firstLine="316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563808" w:rsidRPr="009B6037" w:rsidRDefault="00563808" w:rsidP="00BC3632">
      <w:pPr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563808" w:rsidRDefault="00563808" w:rsidP="00370CDD">
      <w:pPr>
        <w:ind w:firstLineChars="200" w:firstLine="31680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563808" w:rsidRPr="009B17FF" w:rsidRDefault="00563808" w:rsidP="003B1F91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94"/>
        <w:gridCol w:w="19"/>
        <w:gridCol w:w="493"/>
        <w:gridCol w:w="849"/>
        <w:gridCol w:w="343"/>
        <w:gridCol w:w="562"/>
        <w:gridCol w:w="829"/>
        <w:gridCol w:w="1293"/>
        <w:gridCol w:w="323"/>
        <w:gridCol w:w="1079"/>
        <w:gridCol w:w="536"/>
        <w:gridCol w:w="1624"/>
      </w:tblGrid>
      <w:tr w:rsidR="00563808" w:rsidRPr="008A7786" w:rsidTr="00DA682F">
        <w:trPr>
          <w:cantSplit/>
          <w:jc w:val="center"/>
        </w:trPr>
        <w:tc>
          <w:tcPr>
            <w:tcW w:w="1194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61" w:type="dxa"/>
            <w:gridSpan w:val="3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905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29" w:type="dxa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293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63808" w:rsidRPr="008A7786" w:rsidTr="00DA682F">
        <w:trPr>
          <w:cantSplit/>
          <w:jc w:val="center"/>
        </w:trPr>
        <w:tc>
          <w:tcPr>
            <w:tcW w:w="1194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95" w:type="dxa"/>
            <w:gridSpan w:val="6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93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DA682F">
        <w:trPr>
          <w:cantSplit/>
          <w:jc w:val="center"/>
        </w:trPr>
        <w:tc>
          <w:tcPr>
            <w:tcW w:w="1194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361" w:type="dxa"/>
            <w:gridSpan w:val="3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905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29" w:type="dxa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93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437E15">
        <w:trPr>
          <w:cantSplit/>
          <w:jc w:val="center"/>
        </w:trPr>
        <w:tc>
          <w:tcPr>
            <w:tcW w:w="1706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754" w:type="dxa"/>
            <w:gridSpan w:val="3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445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615" w:type="dxa"/>
            <w:gridSpan w:val="2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63808" w:rsidRPr="008A7786" w:rsidTr="00437E15">
        <w:trPr>
          <w:cantSplit/>
          <w:jc w:val="center"/>
        </w:trPr>
        <w:tc>
          <w:tcPr>
            <w:tcW w:w="3460" w:type="dxa"/>
            <w:gridSpan w:val="6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6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如实填写（无单位的空）</w:t>
            </w:r>
          </w:p>
        </w:tc>
      </w:tr>
      <w:tr w:rsidR="00563808" w:rsidRPr="008A7786" w:rsidTr="00437E15">
        <w:trPr>
          <w:cantSplit/>
          <w:jc w:val="center"/>
        </w:trPr>
        <w:tc>
          <w:tcPr>
            <w:tcW w:w="2898" w:type="dxa"/>
            <w:gridSpan w:val="5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3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563808" w:rsidRPr="008A7786" w:rsidTr="00DA682F">
        <w:trPr>
          <w:jc w:val="center"/>
        </w:trPr>
        <w:tc>
          <w:tcPr>
            <w:tcW w:w="1194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704" w:type="dxa"/>
            <w:gridSpan w:val="4"/>
          </w:tcPr>
          <w:p w:rsidR="00563808" w:rsidRPr="00DA682F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2"/>
              </w:rPr>
            </w:pPr>
            <w:r w:rsidRPr="00DA682F">
              <w:rPr>
                <w:rFonts w:ascii="黑体" w:eastAsia="黑体" w:hAnsi="宋体" w:hint="eastAsia"/>
                <w:b/>
                <w:sz w:val="22"/>
              </w:rPr>
              <w:t>例如：建筑工程</w:t>
            </w:r>
          </w:p>
        </w:tc>
        <w:tc>
          <w:tcPr>
            <w:tcW w:w="1391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293" w:type="dxa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  <w:tc>
          <w:tcPr>
            <w:tcW w:w="1402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563808" w:rsidRPr="008A7786" w:rsidTr="00437E15">
        <w:trPr>
          <w:jc w:val="center"/>
        </w:trPr>
        <w:tc>
          <w:tcPr>
            <w:tcW w:w="1706" w:type="dxa"/>
            <w:gridSpan w:val="3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76" w:type="dxa"/>
            <w:gridSpan w:val="5"/>
          </w:tcPr>
          <w:p w:rsidR="00563808" w:rsidRPr="007D3315" w:rsidRDefault="00563808" w:rsidP="00563808">
            <w:pPr>
              <w:spacing w:beforeLines="50" w:afterLines="50"/>
              <w:ind w:firstLineChars="392" w:firstLine="3168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二级建造师</w:t>
            </w:r>
          </w:p>
        </w:tc>
        <w:tc>
          <w:tcPr>
            <w:tcW w:w="1402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/>
                <w:b/>
                <w:sz w:val="24"/>
              </w:rPr>
              <w:t>2017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  <w:r>
              <w:rPr>
                <w:rFonts w:ascii="黑体" w:eastAsia="黑体" w:hAnsi="宋体"/>
                <w:b/>
                <w:sz w:val="24"/>
              </w:rPr>
              <w:t>6</w:t>
            </w:r>
            <w:r>
              <w:rPr>
                <w:rFonts w:ascii="黑体" w:eastAsia="黑体" w:hAnsi="宋体" w:hint="eastAsia"/>
                <w:b/>
                <w:sz w:val="24"/>
              </w:rPr>
              <w:t>月</w:t>
            </w:r>
          </w:p>
        </w:tc>
      </w:tr>
      <w:tr w:rsidR="00563808" w:rsidRPr="008A7786" w:rsidTr="00DA682F">
        <w:trPr>
          <w:jc w:val="center"/>
        </w:trPr>
        <w:tc>
          <w:tcPr>
            <w:tcW w:w="1213" w:type="dxa"/>
            <w:gridSpan w:val="2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证书编号</w:t>
            </w:r>
          </w:p>
        </w:tc>
        <w:tc>
          <w:tcPr>
            <w:tcW w:w="3076" w:type="dxa"/>
            <w:gridSpan w:val="5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sz w:val="24"/>
              </w:rPr>
            </w:pPr>
            <w:r w:rsidRPr="007D3315">
              <w:rPr>
                <w:rFonts w:ascii="黑体" w:eastAsia="黑体" w:hAnsi="宋体" w:hint="eastAsia"/>
                <w:sz w:val="24"/>
              </w:rPr>
              <w:t>红色证书号（发证时见证书扉页）</w:t>
            </w:r>
          </w:p>
        </w:tc>
        <w:tc>
          <w:tcPr>
            <w:tcW w:w="1293" w:type="dxa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3562" w:type="dxa"/>
            <w:gridSpan w:val="4"/>
          </w:tcPr>
          <w:p w:rsidR="00563808" w:rsidRPr="007D3315" w:rsidRDefault="00563808" w:rsidP="003B1F9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发证时见证书内页左下角（无则空）</w:t>
            </w:r>
          </w:p>
        </w:tc>
      </w:tr>
      <w:tr w:rsidR="00563808" w:rsidRPr="008A7786" w:rsidTr="00437E15">
        <w:trPr>
          <w:cantSplit/>
          <w:jc w:val="center"/>
        </w:trPr>
        <w:tc>
          <w:tcPr>
            <w:tcW w:w="2898" w:type="dxa"/>
            <w:gridSpan w:val="5"/>
          </w:tcPr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7"/>
          </w:tcPr>
          <w:p w:rsidR="00563808" w:rsidRPr="007D3315" w:rsidRDefault="00563808" w:rsidP="003B1F91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如实填写（无存放单位的空）</w:t>
            </w:r>
          </w:p>
        </w:tc>
      </w:tr>
      <w:tr w:rsidR="00563808" w:rsidRPr="008A7786" w:rsidTr="00437E15">
        <w:trPr>
          <w:cantSplit/>
          <w:trHeight w:val="2836"/>
          <w:jc w:val="center"/>
        </w:trPr>
        <w:tc>
          <w:tcPr>
            <w:tcW w:w="1194" w:type="dxa"/>
            <w:vAlign w:val="center"/>
          </w:tcPr>
          <w:p w:rsidR="00563808" w:rsidRPr="008A7786" w:rsidRDefault="00563808" w:rsidP="00437E15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950" w:type="dxa"/>
            <w:gridSpan w:val="11"/>
          </w:tcPr>
          <w:p w:rsidR="00563808" w:rsidRPr="008A7786" w:rsidRDefault="00563808" w:rsidP="003B1F9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63808" w:rsidRPr="0037190F" w:rsidRDefault="00563808" w:rsidP="003B1F91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ascii="黑体" w:eastAsia="黑体" w:hAnsi="宋体" w:hint="eastAsia"/>
                <w:b/>
                <w:sz w:val="24"/>
              </w:rPr>
              <w:t>二级建造师</w:t>
            </w:r>
            <w:r>
              <w:rPr>
                <w:rFonts w:ascii="宋体" w:hAnsi="宋体"/>
                <w:sz w:val="24"/>
              </w:rPr>
              <w:t xml:space="preserve">     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563808" w:rsidRPr="008A7786" w:rsidRDefault="00563808" w:rsidP="003B1F9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63808" w:rsidRPr="008A7786" w:rsidRDefault="00563808" w:rsidP="00563808">
            <w:pPr>
              <w:spacing w:beforeLines="50" w:afterLines="100"/>
              <w:ind w:firstLineChars="2200" w:firstLine="316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563808" w:rsidRPr="008A7786" w:rsidRDefault="00563808" w:rsidP="003B1F91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盖章日期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563808" w:rsidRPr="009B6037" w:rsidRDefault="00563808" w:rsidP="008F07D1">
      <w:pPr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563808" w:rsidRDefault="00563808" w:rsidP="00370CDD">
      <w:pPr>
        <w:ind w:firstLineChars="200" w:firstLine="31680"/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563808" w:rsidRPr="008F07D1" w:rsidRDefault="00563808" w:rsidP="0012314E">
      <w:pPr>
        <w:ind w:firstLineChars="200" w:firstLine="31680"/>
      </w:pPr>
    </w:p>
    <w:sectPr w:rsidR="00563808" w:rsidRPr="008F07D1" w:rsidSect="00516C5D">
      <w:pgSz w:w="11906" w:h="16838"/>
      <w:pgMar w:top="907" w:right="1134" w:bottom="907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宋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111"/>
    <w:rsid w:val="0012314E"/>
    <w:rsid w:val="00304D7F"/>
    <w:rsid w:val="00370CDD"/>
    <w:rsid w:val="0037190F"/>
    <w:rsid w:val="00380C3C"/>
    <w:rsid w:val="003B1F91"/>
    <w:rsid w:val="00437E15"/>
    <w:rsid w:val="0047216A"/>
    <w:rsid w:val="00516C5D"/>
    <w:rsid w:val="00542111"/>
    <w:rsid w:val="00563808"/>
    <w:rsid w:val="0064165C"/>
    <w:rsid w:val="006735EA"/>
    <w:rsid w:val="00783705"/>
    <w:rsid w:val="007D3315"/>
    <w:rsid w:val="008931F8"/>
    <w:rsid w:val="008A7786"/>
    <w:rsid w:val="008E65F0"/>
    <w:rsid w:val="008F07D1"/>
    <w:rsid w:val="00915840"/>
    <w:rsid w:val="009B17FF"/>
    <w:rsid w:val="009B6037"/>
    <w:rsid w:val="00BC3632"/>
    <w:rsid w:val="00BE14A3"/>
    <w:rsid w:val="00BF7CB3"/>
    <w:rsid w:val="00DA682F"/>
    <w:rsid w:val="00E74C7E"/>
    <w:rsid w:val="00F26DF0"/>
    <w:rsid w:val="00FD3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11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131</Words>
  <Characters>749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微软用户</cp:lastModifiedBy>
  <cp:revision>4</cp:revision>
  <dcterms:created xsi:type="dcterms:W3CDTF">2016-12-08T05:16:00Z</dcterms:created>
  <dcterms:modified xsi:type="dcterms:W3CDTF">2017-12-08T01:14:00Z</dcterms:modified>
</cp:coreProperties>
</file>