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  <w:lang w:val="en-US" w:eastAsia="zh-CN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b w:val="0"/>
          <w:bCs w:val="0"/>
          <w:kern w:val="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kern w:val="0"/>
          <w:sz w:val="44"/>
          <w:szCs w:val="44"/>
        </w:rPr>
        <w:t>泸州市江阳区2018年春季面向社会认定教师资格合格人员名单</w:t>
      </w:r>
    </w:p>
    <w:tbl>
      <w:tblPr>
        <w:tblStyle w:val="5"/>
        <w:tblW w:w="8540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20"/>
        <w:gridCol w:w="2760"/>
        <w:gridCol w:w="276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3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序号</w:t>
            </w:r>
          </w:p>
        </w:tc>
        <w:tc>
          <w:tcPr>
            <w:tcW w:w="27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姓名</w:t>
            </w:r>
          </w:p>
        </w:tc>
        <w:tc>
          <w:tcPr>
            <w:tcW w:w="27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性别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3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胡洋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3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李宏伟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男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3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3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刘若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3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4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吴小玲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3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5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梁霞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3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6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匡思权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3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7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王华容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3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8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王逸云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3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赵雅丽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3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10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杨杰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3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11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黎易明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男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3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12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向婷婷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3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13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袁榕涔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3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14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刘秀静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3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15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白雪双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3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16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陈永鑫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男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3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17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陶虹蓉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3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18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付园园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3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19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高媛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3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况萍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3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21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张天燕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3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22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牟丽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3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23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韩绍姗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3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24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徐茂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男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3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25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雷霞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3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26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曾先珠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3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27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曾维丹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3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28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殷莉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3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29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代艳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3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30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张莉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3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31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郑帮羽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3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32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王丽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3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33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肖青燕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3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34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王成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3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35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刘界麟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男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3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36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邢德蓉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3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37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田可宜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3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38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刘倩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3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39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陈林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3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40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林星月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3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41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詹光伟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男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3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42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吴佳宁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男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3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43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徐倩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3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44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李凤娇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3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45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李勇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3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46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郑丽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47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陈紫薇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48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bottom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王帮叶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49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bottom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陆玉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50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bottom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赵琳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51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bottom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彭菊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52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bottom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王楠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53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bottom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徐涛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男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54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bottom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罗敏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男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55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bottom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向惜月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56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bottom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陈晨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57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bottom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程群凌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男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58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bottom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刘灵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59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bottom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邹泓蕾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bookmarkStart w:id="0" w:name="_GoBack"/>
            <w:bookmarkEnd w:id="0"/>
            <w:r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60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bottom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黄彬珂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男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61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bottom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郭子琳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62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bottom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张世苹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63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bottom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张静濡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64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bottom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20"/>
                <w:szCs w:val="20"/>
              </w:rPr>
              <w:t>蒲霞敏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女</w:t>
            </w:r>
          </w:p>
        </w:tc>
      </w:tr>
    </w:tbl>
    <w:p/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528227F"/>
    <w:rsid w:val="4528227F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enovo1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2018-06-27T09:54:00Z</dcterms:created>
  <dc:creator>lenovo1</dc:creator>
  <cp:lastModifiedBy>lenovo1</cp:lastModifiedBy>
  <dcterms:modified xsi:type="dcterms:W3CDTF">2018-06-27T09:56:00Z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