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B09" w:rsidRPr="00B83F9F" w:rsidRDefault="00E44B09">
      <w:pPr>
        <w:rPr>
          <w:rFonts w:ascii="方正仿宋_GBK"/>
          <w:szCs w:val="32"/>
        </w:rPr>
      </w:pPr>
      <w:r w:rsidRPr="00B83F9F">
        <w:rPr>
          <w:rFonts w:ascii="方正仿宋_GBK" w:hint="eastAsia"/>
          <w:szCs w:val="32"/>
        </w:rPr>
        <w:t>附件</w:t>
      </w:r>
      <w:r w:rsidRPr="00B83F9F">
        <w:rPr>
          <w:rFonts w:ascii="方正仿宋_GBK"/>
          <w:szCs w:val="32"/>
        </w:rPr>
        <w:t>2</w:t>
      </w:r>
    </w:p>
    <w:p w:rsidR="00E44B09" w:rsidRPr="00B83F9F" w:rsidRDefault="00E44B09">
      <w:pPr>
        <w:jc w:val="center"/>
        <w:rPr>
          <w:b/>
          <w:sz w:val="44"/>
          <w:szCs w:val="44"/>
        </w:rPr>
      </w:pPr>
      <w:r w:rsidRPr="00B83F9F">
        <w:rPr>
          <w:rFonts w:hint="eastAsia"/>
          <w:b/>
          <w:sz w:val="44"/>
          <w:szCs w:val="44"/>
        </w:rPr>
        <w:t>学</w:t>
      </w:r>
      <w:r w:rsidRPr="00B83F9F">
        <w:rPr>
          <w:b/>
          <w:sz w:val="44"/>
          <w:szCs w:val="44"/>
        </w:rPr>
        <w:t xml:space="preserve"> </w:t>
      </w:r>
      <w:r w:rsidRPr="00B83F9F">
        <w:rPr>
          <w:rFonts w:hint="eastAsia"/>
          <w:b/>
          <w:sz w:val="44"/>
          <w:szCs w:val="44"/>
        </w:rPr>
        <w:t>籍</w:t>
      </w:r>
      <w:r w:rsidRPr="00B83F9F">
        <w:rPr>
          <w:b/>
          <w:sz w:val="44"/>
          <w:szCs w:val="44"/>
        </w:rPr>
        <w:t xml:space="preserve"> </w:t>
      </w:r>
      <w:r w:rsidRPr="00B83F9F">
        <w:rPr>
          <w:rFonts w:hint="eastAsia"/>
          <w:b/>
          <w:sz w:val="44"/>
          <w:szCs w:val="44"/>
        </w:rPr>
        <w:t>证</w:t>
      </w:r>
      <w:r w:rsidRPr="00B83F9F">
        <w:rPr>
          <w:b/>
          <w:sz w:val="44"/>
          <w:szCs w:val="44"/>
        </w:rPr>
        <w:t xml:space="preserve"> </w:t>
      </w:r>
      <w:r w:rsidRPr="00B83F9F">
        <w:rPr>
          <w:rFonts w:hint="eastAsia"/>
          <w:b/>
          <w:sz w:val="44"/>
          <w:szCs w:val="44"/>
        </w:rPr>
        <w:t>明</w:t>
      </w:r>
    </w:p>
    <w:p w:rsidR="00E44B09" w:rsidRPr="00B83F9F" w:rsidRDefault="00E44B09">
      <w:pPr>
        <w:rPr>
          <w:szCs w:val="21"/>
        </w:rPr>
      </w:pPr>
    </w:p>
    <w:p w:rsidR="00E44B09" w:rsidRPr="00F341E2" w:rsidRDefault="00E44B09" w:rsidP="00B67E43">
      <w:pPr>
        <w:ind w:firstLineChars="200" w:firstLine="31680"/>
        <w:rPr>
          <w:rFonts w:ascii="宋体" w:eastAsia="宋体" w:hAnsi="宋体"/>
          <w:snapToGrid w:val="0"/>
          <w:kern w:val="0"/>
          <w:sz w:val="28"/>
          <w:szCs w:val="28"/>
        </w:rPr>
      </w:pPr>
      <w:r>
        <w:rPr>
          <w:rFonts w:ascii="宋体" w:eastAsia="宋体" w:hAnsi="宋体" w:hint="eastAsia"/>
          <w:snapToGrid w:val="0"/>
          <w:kern w:val="0"/>
          <w:sz w:val="28"/>
          <w:szCs w:val="28"/>
        </w:rPr>
        <w:t>兹有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学生</w:t>
      </w:r>
      <w:r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，性别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，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年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月出生，身份证号码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               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，该生于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</w:t>
      </w:r>
      <w:r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年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月入学，学号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      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，是我校（院）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     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专业</w:t>
      </w:r>
      <w:r w:rsidRPr="00AF75C7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     </w:t>
      </w:r>
      <w:r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</w:t>
      </w:r>
      <w:r w:rsidRPr="00AF75C7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</w:t>
      </w:r>
      <w:r>
        <w:rPr>
          <w:rFonts w:ascii="宋体" w:eastAsia="宋体" w:hAnsi="宋体" w:hint="eastAsia"/>
          <w:snapToGrid w:val="0"/>
          <w:kern w:val="0"/>
          <w:sz w:val="28"/>
          <w:szCs w:val="28"/>
        </w:rPr>
        <w:t>（</w:t>
      </w:r>
      <w:r w:rsidRPr="00AF75C7">
        <w:rPr>
          <w:rFonts w:ascii="宋体" w:eastAsia="宋体" w:hAnsi="宋体" w:hint="eastAsia"/>
          <w:snapToGrid w:val="0"/>
          <w:kern w:val="0"/>
          <w:sz w:val="28"/>
          <w:szCs w:val="28"/>
        </w:rPr>
        <w:t>师范类／非师范类</w:t>
      </w:r>
      <w:r>
        <w:rPr>
          <w:rFonts w:ascii="宋体" w:eastAsia="宋体" w:hAnsi="宋体" w:hint="eastAsia"/>
          <w:snapToGrid w:val="0"/>
          <w:kern w:val="0"/>
          <w:sz w:val="28"/>
          <w:szCs w:val="28"/>
        </w:rPr>
        <w:t>）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全日制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</w:t>
      </w:r>
      <w:r>
        <w:rPr>
          <w:rFonts w:ascii="宋体" w:eastAsia="宋体" w:hAnsi="宋体" w:hint="eastAsia"/>
          <w:snapToGrid w:val="0"/>
          <w:kern w:val="0"/>
          <w:sz w:val="28"/>
          <w:szCs w:val="28"/>
        </w:rPr>
        <w:t>（</w:t>
      </w:r>
      <w:r w:rsidRPr="00AF75C7">
        <w:rPr>
          <w:rFonts w:ascii="宋体" w:eastAsia="宋体" w:hAnsi="宋体" w:hint="eastAsia"/>
          <w:snapToGrid w:val="0"/>
          <w:kern w:val="0"/>
          <w:sz w:val="28"/>
          <w:szCs w:val="28"/>
        </w:rPr>
        <w:t>本科</w:t>
      </w:r>
      <w:r w:rsidRPr="00AF75C7">
        <w:rPr>
          <w:rFonts w:ascii="宋体" w:eastAsia="宋体" w:hAnsi="宋体"/>
          <w:snapToGrid w:val="0"/>
          <w:kern w:val="0"/>
          <w:sz w:val="28"/>
          <w:szCs w:val="28"/>
        </w:rPr>
        <w:t>/</w:t>
      </w:r>
      <w:r w:rsidRPr="00AF75C7">
        <w:rPr>
          <w:rFonts w:ascii="宋体" w:eastAsia="宋体" w:hAnsi="宋体" w:hint="eastAsia"/>
          <w:snapToGrid w:val="0"/>
          <w:kern w:val="0"/>
          <w:sz w:val="28"/>
          <w:szCs w:val="28"/>
        </w:rPr>
        <w:t>专科</w:t>
      </w:r>
      <w:r w:rsidRPr="00AF75C7">
        <w:rPr>
          <w:rFonts w:ascii="宋体" w:eastAsia="宋体" w:hAnsi="宋体"/>
          <w:snapToGrid w:val="0"/>
          <w:kern w:val="0"/>
          <w:sz w:val="28"/>
          <w:szCs w:val="28"/>
        </w:rPr>
        <w:t>/</w:t>
      </w:r>
      <w:r w:rsidRPr="00AF75C7">
        <w:rPr>
          <w:rFonts w:ascii="宋体" w:eastAsia="宋体" w:hAnsi="宋体" w:hint="eastAsia"/>
          <w:snapToGrid w:val="0"/>
          <w:kern w:val="0"/>
          <w:sz w:val="28"/>
          <w:szCs w:val="28"/>
        </w:rPr>
        <w:t>研究生</w:t>
      </w:r>
      <w:r>
        <w:rPr>
          <w:rFonts w:ascii="宋体" w:eastAsia="宋体" w:hAnsi="宋体" w:hint="eastAsia"/>
          <w:snapToGrid w:val="0"/>
          <w:kern w:val="0"/>
          <w:sz w:val="28"/>
          <w:szCs w:val="28"/>
        </w:rPr>
        <w:t>）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在校</w:t>
      </w:r>
      <w:r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ascii="宋体" w:eastAsia="宋体" w:hAnsi="宋体" w:hint="eastAsia"/>
          <w:snapToGrid w:val="0"/>
          <w:kern w:val="0"/>
          <w:sz w:val="28"/>
          <w:szCs w:val="28"/>
        </w:rPr>
        <w:t>年级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学生，学制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年。</w:t>
      </w:r>
    </w:p>
    <w:p w:rsidR="00E44B09" w:rsidRPr="00F341E2" w:rsidRDefault="00E44B09" w:rsidP="00B67E43">
      <w:pPr>
        <w:ind w:firstLineChars="200" w:firstLine="31680"/>
        <w:jc w:val="left"/>
        <w:rPr>
          <w:rFonts w:ascii="宋体" w:eastAsia="宋体" w:hAnsi="宋体"/>
          <w:snapToGrid w:val="0"/>
          <w:kern w:val="0"/>
          <w:sz w:val="28"/>
          <w:szCs w:val="28"/>
        </w:rPr>
      </w:pP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特此证明。</w:t>
      </w:r>
    </w:p>
    <w:p w:rsidR="00E44B09" w:rsidRPr="00F341E2" w:rsidRDefault="00E44B09">
      <w:pPr>
        <w:rPr>
          <w:rFonts w:ascii="宋体" w:eastAsia="宋体" w:hAnsi="宋体"/>
          <w:snapToGrid w:val="0"/>
          <w:kern w:val="0"/>
          <w:sz w:val="28"/>
          <w:szCs w:val="28"/>
        </w:rPr>
      </w:pPr>
    </w:p>
    <w:p w:rsidR="00E44B09" w:rsidRPr="00F341E2" w:rsidRDefault="00E44B09">
      <w:pPr>
        <w:spacing w:line="480" w:lineRule="auto"/>
        <w:rPr>
          <w:rFonts w:ascii="宋体" w:eastAsia="宋体" w:hAnsi="宋体"/>
          <w:snapToGrid w:val="0"/>
          <w:kern w:val="0"/>
          <w:sz w:val="28"/>
          <w:szCs w:val="28"/>
        </w:rPr>
      </w:pPr>
      <w:r w:rsidRPr="00F341E2">
        <w:rPr>
          <w:rFonts w:ascii="宋体" w:eastAsia="宋体" w:hAnsi="宋体"/>
          <w:snapToGrid w:val="0"/>
          <w:kern w:val="0"/>
          <w:sz w:val="28"/>
          <w:szCs w:val="28"/>
        </w:rPr>
        <w:t xml:space="preserve">                                 </w:t>
      </w:r>
      <w:r w:rsidRPr="00F341E2">
        <w:rPr>
          <w:rFonts w:ascii="宋体" w:eastAsia="宋体" w:hAnsi="宋体"/>
          <w:snapToGrid w:val="0"/>
          <w:kern w:val="0"/>
          <w:sz w:val="28"/>
          <w:szCs w:val="28"/>
          <w:u w:val="single"/>
        </w:rPr>
        <w:t xml:space="preserve">               </w:t>
      </w:r>
      <w:r w:rsidRPr="00F341E2">
        <w:rPr>
          <w:rFonts w:ascii="宋体" w:eastAsia="宋体" w:hAnsi="宋体" w:hint="eastAsia"/>
          <w:snapToGrid w:val="0"/>
          <w:kern w:val="0"/>
          <w:sz w:val="28"/>
          <w:szCs w:val="28"/>
        </w:rPr>
        <w:t>大学（学院）</w:t>
      </w:r>
    </w:p>
    <w:p w:rsidR="00E44B09" w:rsidRPr="00F341E2" w:rsidRDefault="00E44B09" w:rsidP="002E5E8B">
      <w:pPr>
        <w:spacing w:line="520" w:lineRule="atLeast"/>
        <w:ind w:right="480"/>
        <w:jc w:val="center"/>
        <w:rPr>
          <w:rFonts w:ascii="宋体" w:eastAsia="宋体" w:hAnsi="宋体"/>
          <w:snapToGrid w:val="0"/>
          <w:kern w:val="0"/>
          <w:sz w:val="24"/>
        </w:rPr>
      </w:pPr>
      <w:r w:rsidRPr="00F341E2">
        <w:rPr>
          <w:rFonts w:ascii="宋体" w:eastAsia="宋体" w:hAnsi="宋体"/>
          <w:snapToGrid w:val="0"/>
          <w:kern w:val="0"/>
          <w:sz w:val="24"/>
        </w:rPr>
        <w:t xml:space="preserve">                                           </w:t>
      </w:r>
      <w:r w:rsidRPr="00F341E2">
        <w:rPr>
          <w:rFonts w:ascii="宋体" w:eastAsia="宋体" w:hAnsi="宋体" w:hint="eastAsia"/>
          <w:snapToGrid w:val="0"/>
          <w:kern w:val="0"/>
          <w:sz w:val="24"/>
        </w:rPr>
        <w:t>学籍管理部门（盖章）</w:t>
      </w:r>
    </w:p>
    <w:p w:rsidR="00E44B09" w:rsidRPr="00F341E2" w:rsidRDefault="00E44B09" w:rsidP="002E5E8B">
      <w:pPr>
        <w:spacing w:line="520" w:lineRule="atLeast"/>
        <w:rPr>
          <w:rFonts w:ascii="宋体" w:eastAsia="宋体" w:hAnsi="宋体"/>
          <w:bCs/>
          <w:snapToGrid w:val="0"/>
          <w:kern w:val="0"/>
          <w:szCs w:val="21"/>
        </w:rPr>
      </w:pPr>
      <w:r w:rsidRPr="00F341E2">
        <w:rPr>
          <w:rFonts w:ascii="宋体" w:eastAsia="宋体" w:hAnsi="宋体"/>
          <w:snapToGrid w:val="0"/>
          <w:kern w:val="0"/>
          <w:sz w:val="24"/>
        </w:rPr>
        <w:t xml:space="preserve">                                                </w:t>
      </w:r>
      <w:r w:rsidRPr="00F341E2">
        <w:rPr>
          <w:rFonts w:ascii="宋体" w:eastAsia="宋体" w:hAnsi="宋体" w:hint="eastAsia"/>
          <w:snapToGrid w:val="0"/>
          <w:kern w:val="0"/>
          <w:sz w:val="24"/>
        </w:rPr>
        <w:t>年</w:t>
      </w:r>
      <w:r w:rsidRPr="00F341E2">
        <w:rPr>
          <w:rFonts w:ascii="宋体" w:eastAsia="宋体" w:hAnsi="宋体"/>
          <w:snapToGrid w:val="0"/>
          <w:kern w:val="0"/>
          <w:sz w:val="24"/>
        </w:rPr>
        <w:t xml:space="preserve">    </w:t>
      </w:r>
      <w:r w:rsidRPr="00F341E2">
        <w:rPr>
          <w:rFonts w:ascii="宋体" w:eastAsia="宋体" w:hAnsi="宋体" w:hint="eastAsia"/>
          <w:snapToGrid w:val="0"/>
          <w:kern w:val="0"/>
          <w:sz w:val="24"/>
        </w:rPr>
        <w:t>月</w:t>
      </w:r>
      <w:r w:rsidRPr="00F341E2">
        <w:rPr>
          <w:rFonts w:ascii="宋体" w:eastAsia="宋体" w:hAnsi="宋体"/>
          <w:snapToGrid w:val="0"/>
          <w:kern w:val="0"/>
          <w:sz w:val="24"/>
        </w:rPr>
        <w:t xml:space="preserve">    </w:t>
      </w:r>
      <w:r w:rsidRPr="00F341E2">
        <w:rPr>
          <w:rFonts w:ascii="宋体" w:eastAsia="宋体" w:hAnsi="宋体" w:hint="eastAsia"/>
          <w:snapToGrid w:val="0"/>
          <w:kern w:val="0"/>
          <w:sz w:val="24"/>
        </w:rPr>
        <w:t>日</w:t>
      </w:r>
    </w:p>
    <w:p w:rsidR="00E44B09" w:rsidRPr="00F341E2" w:rsidRDefault="00E44B09">
      <w:pPr>
        <w:rPr>
          <w:rFonts w:ascii="宋体" w:eastAsia="宋体" w:hAnsi="宋体"/>
          <w:sz w:val="28"/>
          <w:szCs w:val="28"/>
        </w:rPr>
      </w:pPr>
    </w:p>
    <w:p w:rsidR="00E44B09" w:rsidRPr="00F341E2" w:rsidRDefault="00E44B09">
      <w:pPr>
        <w:rPr>
          <w:rFonts w:ascii="宋体" w:eastAsia="宋体" w:hAnsi="宋体"/>
          <w:sz w:val="28"/>
          <w:szCs w:val="28"/>
        </w:rPr>
      </w:pPr>
      <w:r w:rsidRPr="00F341E2">
        <w:rPr>
          <w:rFonts w:ascii="宋体" w:eastAsia="宋体" w:hAnsi="宋体" w:hint="eastAsia"/>
          <w:sz w:val="28"/>
          <w:szCs w:val="28"/>
        </w:rPr>
        <w:t>注：</w:t>
      </w:r>
      <w:r w:rsidRPr="00F341E2">
        <w:rPr>
          <w:rFonts w:ascii="宋体" w:eastAsia="宋体" w:hAnsi="宋体"/>
          <w:sz w:val="28"/>
          <w:szCs w:val="28"/>
        </w:rPr>
        <w:t>1.</w:t>
      </w:r>
      <w:r w:rsidRPr="00F341E2">
        <w:rPr>
          <w:rFonts w:ascii="宋体" w:eastAsia="宋体" w:hAnsi="宋体" w:hint="eastAsia"/>
          <w:sz w:val="28"/>
          <w:szCs w:val="28"/>
        </w:rPr>
        <w:t>本证明仅供在安徽省内报考全国中小学教师资格考试面试使用。</w:t>
      </w:r>
    </w:p>
    <w:p w:rsidR="00E44B09" w:rsidRPr="00F341E2" w:rsidRDefault="00E44B09" w:rsidP="00B67E43">
      <w:pPr>
        <w:ind w:leftChars="175" w:left="31680" w:hangingChars="100" w:firstLine="31680"/>
        <w:rPr>
          <w:rFonts w:ascii="宋体" w:eastAsia="宋体" w:hAnsi="宋体"/>
          <w:sz w:val="28"/>
          <w:szCs w:val="28"/>
        </w:rPr>
      </w:pPr>
      <w:r w:rsidRPr="00F341E2">
        <w:rPr>
          <w:rFonts w:ascii="宋体" w:eastAsia="宋体" w:hAnsi="宋体"/>
          <w:sz w:val="28"/>
          <w:szCs w:val="28"/>
        </w:rPr>
        <w:t>2.</w:t>
      </w:r>
      <w:r w:rsidRPr="00F341E2">
        <w:rPr>
          <w:rFonts w:ascii="宋体" w:eastAsia="宋体" w:hAnsi="宋体" w:hint="eastAsia"/>
          <w:sz w:val="28"/>
          <w:szCs w:val="28"/>
        </w:rPr>
        <w:t>本证明由考生所在学校学籍管理部门或教学管理部门盖章后生效，二级学院盖章无效。</w:t>
      </w:r>
    </w:p>
    <w:p w:rsidR="00E44B09" w:rsidRPr="00F341E2" w:rsidRDefault="00E44B09" w:rsidP="00B67E43">
      <w:pPr>
        <w:ind w:firstLineChars="200" w:firstLine="31680"/>
        <w:rPr>
          <w:rFonts w:ascii="宋体" w:eastAsia="宋体" w:hAnsi="宋体"/>
          <w:sz w:val="28"/>
          <w:szCs w:val="28"/>
        </w:rPr>
      </w:pPr>
      <w:r w:rsidRPr="00F341E2">
        <w:rPr>
          <w:rFonts w:ascii="宋体" w:eastAsia="宋体" w:hAnsi="宋体" w:hint="eastAsia"/>
          <w:sz w:val="28"/>
          <w:szCs w:val="28"/>
        </w:rPr>
        <w:t>３</w:t>
      </w:r>
      <w:r w:rsidRPr="00F341E2">
        <w:rPr>
          <w:rFonts w:ascii="宋体" w:eastAsia="宋体" w:hAnsi="宋体"/>
          <w:sz w:val="28"/>
          <w:szCs w:val="28"/>
        </w:rPr>
        <w:t>.</w:t>
      </w:r>
      <w:r w:rsidRPr="00F341E2">
        <w:rPr>
          <w:rFonts w:ascii="宋体" w:eastAsia="宋体" w:hAnsi="宋体" w:hint="eastAsia"/>
          <w:sz w:val="28"/>
          <w:szCs w:val="28"/>
        </w:rPr>
        <w:t>如因学籍证明信息差错造成的遗留问题由考生及所在院校负责。</w:t>
      </w:r>
    </w:p>
    <w:p w:rsidR="00E44B09" w:rsidRPr="00F341E2" w:rsidRDefault="00E44B09" w:rsidP="004112B4">
      <w:pPr>
        <w:ind w:leftChars="174" w:left="31680" w:hangingChars="100" w:firstLine="31680"/>
        <w:rPr>
          <w:rFonts w:ascii="宋体" w:eastAsia="宋体" w:hAnsi="宋体"/>
        </w:rPr>
      </w:pPr>
      <w:r w:rsidRPr="00F341E2">
        <w:rPr>
          <w:rFonts w:ascii="宋体" w:eastAsia="宋体" w:hAnsi="宋体" w:hint="eastAsia"/>
          <w:sz w:val="28"/>
          <w:szCs w:val="28"/>
        </w:rPr>
        <w:t>４</w:t>
      </w:r>
      <w:r w:rsidRPr="00F341E2">
        <w:rPr>
          <w:rFonts w:ascii="宋体" w:eastAsia="宋体" w:hAnsi="宋体"/>
          <w:sz w:val="28"/>
          <w:szCs w:val="28"/>
        </w:rPr>
        <w:t>.</w:t>
      </w:r>
      <w:r w:rsidRPr="00F341E2">
        <w:rPr>
          <w:rFonts w:ascii="宋体" w:eastAsia="宋体" w:hAnsi="宋体" w:hint="eastAsia"/>
          <w:sz w:val="28"/>
          <w:szCs w:val="28"/>
        </w:rPr>
        <w:t>报名全国中小学教师资格考试面试现场确认时，须提交此证明原件，复印件无效。</w:t>
      </w:r>
    </w:p>
    <w:sectPr w:rsidR="00E44B09" w:rsidRPr="00F341E2" w:rsidSect="00A21E28">
      <w:headerReference w:type="default" r:id="rId6"/>
      <w:footerReference w:type="even" r:id="rId7"/>
      <w:footerReference w:type="default" r:id="rId8"/>
      <w:pgSz w:w="11906" w:h="16838"/>
      <w:pgMar w:top="2041" w:right="1531" w:bottom="2041" w:left="1531" w:header="851" w:footer="1588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B09" w:rsidRDefault="00E44B09">
      <w:r>
        <w:separator/>
      </w:r>
    </w:p>
  </w:endnote>
  <w:endnote w:type="continuationSeparator" w:id="0">
    <w:p w:rsidR="00E44B09" w:rsidRDefault="00E44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B09" w:rsidRDefault="00E44B09" w:rsidP="004112B4">
    <w:pPr>
      <w:pStyle w:val="Footer"/>
      <w:ind w:leftChars="100" w:left="31680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 PAGE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sz w:val="28"/>
        <w:szCs w:val="28"/>
      </w:rPr>
      <w:t>2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B09" w:rsidRDefault="00E44B09" w:rsidP="004112B4">
    <w:pPr>
      <w:pStyle w:val="Footer"/>
      <w:ind w:rightChars="100" w:right="3168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 PAGE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1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B09" w:rsidRDefault="00E44B09">
      <w:r>
        <w:separator/>
      </w:r>
    </w:p>
  </w:footnote>
  <w:footnote w:type="continuationSeparator" w:id="0">
    <w:p w:rsidR="00E44B09" w:rsidRDefault="00E44B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B09" w:rsidRDefault="00E44B09" w:rsidP="00FA7DB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0929"/>
    <w:rsid w:val="00037DF9"/>
    <w:rsid w:val="000414D0"/>
    <w:rsid w:val="00044526"/>
    <w:rsid w:val="00057DC5"/>
    <w:rsid w:val="000A28D6"/>
    <w:rsid w:val="000A6CEE"/>
    <w:rsid w:val="000B67EF"/>
    <w:rsid w:val="000C36E3"/>
    <w:rsid w:val="000C7F75"/>
    <w:rsid w:val="000E71FF"/>
    <w:rsid w:val="000F15CD"/>
    <w:rsid w:val="00164101"/>
    <w:rsid w:val="00177747"/>
    <w:rsid w:val="001813F7"/>
    <w:rsid w:val="00183B61"/>
    <w:rsid w:val="001B2058"/>
    <w:rsid w:val="001B452C"/>
    <w:rsid w:val="001E013E"/>
    <w:rsid w:val="001F58B8"/>
    <w:rsid w:val="00213209"/>
    <w:rsid w:val="0021796B"/>
    <w:rsid w:val="00226A48"/>
    <w:rsid w:val="00235483"/>
    <w:rsid w:val="00252D7E"/>
    <w:rsid w:val="0025548B"/>
    <w:rsid w:val="002B00C2"/>
    <w:rsid w:val="002C46B8"/>
    <w:rsid w:val="002C6D49"/>
    <w:rsid w:val="002E5E8B"/>
    <w:rsid w:val="00302697"/>
    <w:rsid w:val="003102F5"/>
    <w:rsid w:val="00317B0D"/>
    <w:rsid w:val="00340660"/>
    <w:rsid w:val="003673FE"/>
    <w:rsid w:val="00387BDE"/>
    <w:rsid w:val="003A5CF4"/>
    <w:rsid w:val="003C32DD"/>
    <w:rsid w:val="003C4798"/>
    <w:rsid w:val="003C6092"/>
    <w:rsid w:val="004112B4"/>
    <w:rsid w:val="00411971"/>
    <w:rsid w:val="00417179"/>
    <w:rsid w:val="00432F17"/>
    <w:rsid w:val="00436EE6"/>
    <w:rsid w:val="0044209C"/>
    <w:rsid w:val="00445358"/>
    <w:rsid w:val="004503DA"/>
    <w:rsid w:val="00477EB0"/>
    <w:rsid w:val="0048102D"/>
    <w:rsid w:val="0048396C"/>
    <w:rsid w:val="004856D8"/>
    <w:rsid w:val="004C6824"/>
    <w:rsid w:val="004D55E0"/>
    <w:rsid w:val="005170C2"/>
    <w:rsid w:val="00561AD3"/>
    <w:rsid w:val="0056744B"/>
    <w:rsid w:val="00574006"/>
    <w:rsid w:val="00583AD1"/>
    <w:rsid w:val="0059325A"/>
    <w:rsid w:val="005936D4"/>
    <w:rsid w:val="005A39DD"/>
    <w:rsid w:val="005B45DA"/>
    <w:rsid w:val="005C57A8"/>
    <w:rsid w:val="005D0018"/>
    <w:rsid w:val="005D4C8B"/>
    <w:rsid w:val="005E3B9B"/>
    <w:rsid w:val="006356BB"/>
    <w:rsid w:val="0063686C"/>
    <w:rsid w:val="00676B20"/>
    <w:rsid w:val="006A5E4E"/>
    <w:rsid w:val="006A6DAB"/>
    <w:rsid w:val="006E13C8"/>
    <w:rsid w:val="006F4BF8"/>
    <w:rsid w:val="00703FDF"/>
    <w:rsid w:val="00707352"/>
    <w:rsid w:val="00715209"/>
    <w:rsid w:val="00737031"/>
    <w:rsid w:val="00743BD7"/>
    <w:rsid w:val="00777B9D"/>
    <w:rsid w:val="007A6332"/>
    <w:rsid w:val="007B5A95"/>
    <w:rsid w:val="007C4720"/>
    <w:rsid w:val="007C4E8E"/>
    <w:rsid w:val="007F121C"/>
    <w:rsid w:val="00823A49"/>
    <w:rsid w:val="008322C2"/>
    <w:rsid w:val="008406A6"/>
    <w:rsid w:val="00856DB0"/>
    <w:rsid w:val="00872085"/>
    <w:rsid w:val="00872ECC"/>
    <w:rsid w:val="00882B4F"/>
    <w:rsid w:val="0089144F"/>
    <w:rsid w:val="00891E20"/>
    <w:rsid w:val="008C6252"/>
    <w:rsid w:val="008E513B"/>
    <w:rsid w:val="00903482"/>
    <w:rsid w:val="00911BDB"/>
    <w:rsid w:val="00931F9C"/>
    <w:rsid w:val="0094341D"/>
    <w:rsid w:val="00960668"/>
    <w:rsid w:val="00966B48"/>
    <w:rsid w:val="009B06DE"/>
    <w:rsid w:val="009D5F30"/>
    <w:rsid w:val="009E50C1"/>
    <w:rsid w:val="00A066F2"/>
    <w:rsid w:val="00A10DA1"/>
    <w:rsid w:val="00A21E28"/>
    <w:rsid w:val="00A25BF2"/>
    <w:rsid w:val="00A323AA"/>
    <w:rsid w:val="00A42C8D"/>
    <w:rsid w:val="00A729BE"/>
    <w:rsid w:val="00AC1E18"/>
    <w:rsid w:val="00AD68B1"/>
    <w:rsid w:val="00AD68CF"/>
    <w:rsid w:val="00AF75C7"/>
    <w:rsid w:val="00B0423F"/>
    <w:rsid w:val="00B04981"/>
    <w:rsid w:val="00B610DA"/>
    <w:rsid w:val="00B67E43"/>
    <w:rsid w:val="00B776C9"/>
    <w:rsid w:val="00B83F9F"/>
    <w:rsid w:val="00B86F7E"/>
    <w:rsid w:val="00BA6231"/>
    <w:rsid w:val="00BA6F90"/>
    <w:rsid w:val="00BA722B"/>
    <w:rsid w:val="00BD4744"/>
    <w:rsid w:val="00BE15BC"/>
    <w:rsid w:val="00BF0929"/>
    <w:rsid w:val="00BF54A1"/>
    <w:rsid w:val="00C24358"/>
    <w:rsid w:val="00C317F7"/>
    <w:rsid w:val="00C34387"/>
    <w:rsid w:val="00C34E98"/>
    <w:rsid w:val="00C6665D"/>
    <w:rsid w:val="00CE6F21"/>
    <w:rsid w:val="00D20D31"/>
    <w:rsid w:val="00D25F4A"/>
    <w:rsid w:val="00D37920"/>
    <w:rsid w:val="00D472CB"/>
    <w:rsid w:val="00D81731"/>
    <w:rsid w:val="00D87239"/>
    <w:rsid w:val="00D87D61"/>
    <w:rsid w:val="00D94B10"/>
    <w:rsid w:val="00DA78C3"/>
    <w:rsid w:val="00DC2B1E"/>
    <w:rsid w:val="00DD5055"/>
    <w:rsid w:val="00E061DC"/>
    <w:rsid w:val="00E14AE9"/>
    <w:rsid w:val="00E14E67"/>
    <w:rsid w:val="00E314AE"/>
    <w:rsid w:val="00E44B09"/>
    <w:rsid w:val="00E60ED9"/>
    <w:rsid w:val="00E740E3"/>
    <w:rsid w:val="00E74837"/>
    <w:rsid w:val="00E85800"/>
    <w:rsid w:val="00EB0070"/>
    <w:rsid w:val="00EB7D90"/>
    <w:rsid w:val="00EC24BF"/>
    <w:rsid w:val="00ED107D"/>
    <w:rsid w:val="00ED549E"/>
    <w:rsid w:val="00EE62A5"/>
    <w:rsid w:val="00F24D45"/>
    <w:rsid w:val="00F27D0E"/>
    <w:rsid w:val="00F341E2"/>
    <w:rsid w:val="00F36E93"/>
    <w:rsid w:val="00F509D9"/>
    <w:rsid w:val="00F57DEF"/>
    <w:rsid w:val="00F84DA0"/>
    <w:rsid w:val="00F9364C"/>
    <w:rsid w:val="00FA7DB9"/>
    <w:rsid w:val="00FB3384"/>
    <w:rsid w:val="00FD2A8B"/>
    <w:rsid w:val="6BBA3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E28"/>
    <w:pPr>
      <w:widowControl w:val="0"/>
      <w:jc w:val="both"/>
    </w:pPr>
    <w:rPr>
      <w:rFonts w:eastAsia="方正仿宋_GBK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21E2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E6F21"/>
    <w:rPr>
      <w:rFonts w:eastAsia="方正仿宋_GBK" w:cs="Times New Roman"/>
      <w:sz w:val="18"/>
    </w:rPr>
  </w:style>
  <w:style w:type="character" w:styleId="PageNumber">
    <w:name w:val="page number"/>
    <w:basedOn w:val="DefaultParagraphFont"/>
    <w:uiPriority w:val="99"/>
    <w:rsid w:val="00A21E28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17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170C2"/>
    <w:rPr>
      <w:rFonts w:eastAsia="方正仿宋_GBK" w:cs="Times New Roman"/>
      <w:kern w:val="2"/>
      <w:sz w:val="18"/>
    </w:rPr>
  </w:style>
  <w:style w:type="paragraph" w:styleId="BalloonText">
    <w:name w:val="Balloon Text"/>
    <w:basedOn w:val="Normal"/>
    <w:link w:val="BalloonTextChar"/>
    <w:uiPriority w:val="99"/>
    <w:rsid w:val="0041197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1971"/>
    <w:rPr>
      <w:rFonts w:eastAsia="方正仿宋_GBK"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764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6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764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78</Words>
  <Characters>449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铜陵市2018年上半年中小学教师资格考试面试公告</dc:title>
  <dc:subject/>
  <dc:creator>Administrator</dc:creator>
  <cp:keywords/>
  <dc:description/>
  <cp:lastModifiedBy>User</cp:lastModifiedBy>
  <cp:revision>3</cp:revision>
  <cp:lastPrinted>2017-12-05T07:02:00Z</cp:lastPrinted>
  <dcterms:created xsi:type="dcterms:W3CDTF">2018-12-06T07:59:00Z</dcterms:created>
  <dcterms:modified xsi:type="dcterms:W3CDTF">2018-12-06T08:00:00Z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